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751" w:rsidRDefault="005C0751" w:rsidP="00966B86">
      <w:pPr>
        <w:rPr>
          <w:rFonts w:ascii="Arial" w:hAnsi="Arial" w:cs="Arial"/>
          <w:szCs w:val="24"/>
        </w:rPr>
      </w:pPr>
    </w:p>
    <w:p w:rsidR="005C0751" w:rsidRDefault="005C0751" w:rsidP="005C0751">
      <w:pPr>
        <w:rPr>
          <w:szCs w:val="24"/>
        </w:rPr>
      </w:pPr>
      <w:r>
        <w:rPr>
          <w:szCs w:val="24"/>
        </w:rPr>
        <w:t>13</w:t>
      </w:r>
      <w:r>
        <w:rPr>
          <w:szCs w:val="24"/>
          <w:vertAlign w:val="superscript"/>
        </w:rPr>
        <w:t>th</w:t>
      </w:r>
      <w:r>
        <w:rPr>
          <w:szCs w:val="24"/>
        </w:rPr>
        <w:t xml:space="preserve"> September 2017</w:t>
      </w:r>
    </w:p>
    <w:p w:rsidR="005C0751" w:rsidRDefault="005C0751" w:rsidP="005C0751">
      <w:pPr>
        <w:rPr>
          <w:szCs w:val="24"/>
        </w:rPr>
      </w:pPr>
    </w:p>
    <w:p w:rsidR="005C0751" w:rsidRDefault="005C0751" w:rsidP="005C0751">
      <w:pPr>
        <w:rPr>
          <w:szCs w:val="24"/>
        </w:rPr>
      </w:pPr>
      <w:r>
        <w:rPr>
          <w:szCs w:val="24"/>
        </w:rPr>
        <w:t>Dear Parents/Carers,</w:t>
      </w:r>
    </w:p>
    <w:p w:rsidR="005C0751" w:rsidRDefault="005C0751" w:rsidP="005C0751">
      <w:pPr>
        <w:rPr>
          <w:szCs w:val="24"/>
        </w:rPr>
      </w:pPr>
    </w:p>
    <w:p w:rsidR="005C0751" w:rsidRDefault="005C0751" w:rsidP="005C0751">
      <w:pPr>
        <w:rPr>
          <w:szCs w:val="24"/>
        </w:rPr>
      </w:pPr>
      <w:r>
        <w:rPr>
          <w:szCs w:val="24"/>
        </w:rPr>
        <w:t xml:space="preserve">Each Wednesday the children in Class 1 will have the opportunity to use the school library. They will select one book to bring home and can change it once a fortnight. </w:t>
      </w:r>
    </w:p>
    <w:p w:rsidR="005C0751" w:rsidRDefault="005C0751" w:rsidP="005C0751">
      <w:pPr>
        <w:rPr>
          <w:szCs w:val="24"/>
        </w:rPr>
      </w:pPr>
    </w:p>
    <w:p w:rsidR="005C0751" w:rsidRDefault="005C0751" w:rsidP="005C0751">
      <w:pPr>
        <w:rPr>
          <w:szCs w:val="24"/>
        </w:rPr>
      </w:pPr>
      <w:r>
        <w:rPr>
          <w:szCs w:val="24"/>
        </w:rPr>
        <w:t>The books the children select are not ‘reading books’ but a book to share and enjoy reading with you. This will give you the chance to discuss:</w:t>
      </w:r>
    </w:p>
    <w:p w:rsidR="005C0751" w:rsidRDefault="005C0751" w:rsidP="005C0751">
      <w:pPr>
        <w:rPr>
          <w:szCs w:val="24"/>
        </w:rPr>
      </w:pPr>
    </w:p>
    <w:p w:rsidR="005C0751" w:rsidRDefault="005C0751" w:rsidP="005C0751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Who are the characters?</w:t>
      </w:r>
    </w:p>
    <w:p w:rsidR="005C0751" w:rsidRDefault="005C0751" w:rsidP="005C0751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happened in the story?</w:t>
      </w:r>
    </w:p>
    <w:p w:rsidR="005C0751" w:rsidRDefault="005C0751" w:rsidP="005C0751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Did they like the story? Encourage them to give you a reason for their answer.</w:t>
      </w:r>
    </w:p>
    <w:p w:rsidR="005C0751" w:rsidRDefault="005C0751" w:rsidP="005C0751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At different parts stop reading and ask them to predict what is going to happen next.</w:t>
      </w:r>
    </w:p>
    <w:p w:rsidR="005C0751" w:rsidRDefault="005C0751" w:rsidP="005C0751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:rsidR="005C0751" w:rsidRDefault="005C0751" w:rsidP="005C0751">
      <w:pPr>
        <w:pStyle w:val="ListParagraph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You can also ask them to read some of the words they are familiar with. </w:t>
      </w:r>
    </w:p>
    <w:p w:rsidR="005C0751" w:rsidRDefault="005C0751" w:rsidP="005C0751">
      <w:pPr>
        <w:pStyle w:val="ListParagraph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Most of all enjoy sharing the book!!</w:t>
      </w:r>
    </w:p>
    <w:p w:rsidR="005C0751" w:rsidRDefault="005C0751" w:rsidP="005C0751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:rsidR="005C0751" w:rsidRDefault="005C0751" w:rsidP="005C0751">
      <w:pPr>
        <w:pStyle w:val="ListParagraph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Many thanks,</w:t>
      </w:r>
    </w:p>
    <w:p w:rsidR="005C0751" w:rsidRDefault="005C0751" w:rsidP="005C0751">
      <w:pPr>
        <w:pStyle w:val="ListParagraph"/>
        <w:rPr>
          <w:rFonts w:ascii="Comic Sans MS" w:hAnsi="Comic Sans MS"/>
          <w:sz w:val="24"/>
          <w:szCs w:val="24"/>
        </w:rPr>
      </w:pPr>
    </w:p>
    <w:p w:rsidR="005C0751" w:rsidRDefault="005C0751" w:rsidP="005C0751">
      <w:pPr>
        <w:pStyle w:val="ListParagraph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Mrs P Fletcher</w:t>
      </w:r>
    </w:p>
    <w:p w:rsidR="00966B86" w:rsidRPr="00966B86" w:rsidRDefault="00966B86" w:rsidP="00966B86">
      <w:pPr>
        <w:rPr>
          <w:rFonts w:ascii="Arial" w:hAnsi="Arial" w:cs="Arial"/>
          <w:szCs w:val="24"/>
        </w:rPr>
      </w:pPr>
      <w:bookmarkStart w:id="0" w:name="_GoBack"/>
      <w:bookmarkEnd w:id="0"/>
    </w:p>
    <w:p w:rsidR="00966B86" w:rsidRPr="00966B86" w:rsidRDefault="00966B86" w:rsidP="00966B86">
      <w:pPr>
        <w:rPr>
          <w:rFonts w:ascii="Arial" w:hAnsi="Arial" w:cs="Arial"/>
          <w:szCs w:val="24"/>
        </w:rPr>
      </w:pPr>
    </w:p>
    <w:p w:rsidR="00FD754F" w:rsidRPr="0060217A" w:rsidRDefault="00FD754F" w:rsidP="0060217A">
      <w:pPr>
        <w:tabs>
          <w:tab w:val="left" w:pos="6180"/>
        </w:tabs>
      </w:pPr>
    </w:p>
    <w:sectPr w:rsidR="00FD754F" w:rsidRPr="0060217A">
      <w:headerReference w:type="default" r:id="rId8"/>
      <w:footerReference w:type="even" r:id="rId9"/>
      <w:footerReference w:type="default" r:id="rId10"/>
      <w:pgSz w:w="11907" w:h="16840" w:code="9"/>
      <w:pgMar w:top="567" w:right="567" w:bottom="357" w:left="5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B86" w:rsidRDefault="00966B86">
      <w:r>
        <w:separator/>
      </w:r>
    </w:p>
  </w:endnote>
  <w:endnote w:type="continuationSeparator" w:id="0">
    <w:p w:rsidR="00966B86" w:rsidRDefault="00966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B86" w:rsidRDefault="00966B86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B86" w:rsidRPr="00414CEE" w:rsidRDefault="00966B86" w:rsidP="00414CEE">
    <w:pPr>
      <w:jc w:val="center"/>
      <w:rPr>
        <w:rFonts w:ascii="Arial" w:hAnsi="Arial" w:cs="Arial"/>
        <w:color w:val="222222"/>
        <w:sz w:val="27"/>
        <w:szCs w:val="27"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5327650</wp:posOffset>
          </wp:positionH>
          <wp:positionV relativeFrom="margin">
            <wp:posOffset>5758180</wp:posOffset>
          </wp:positionV>
          <wp:extent cx="628650" cy="635000"/>
          <wp:effectExtent l="0" t="0" r="0" b="0"/>
          <wp:wrapSquare wrapText="bothSides"/>
          <wp:docPr id="27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0751">
      <w:rPr>
        <w:noProof/>
        <w:lang w:eastAsia="en-GB"/>
      </w:rPr>
      <w:object w:dxaOrig="1440" w:dyaOrig="1440">
        <v:group id="_x0000_s2323" style="position:absolute;left:0;text-align:left;margin-left:4.4pt;margin-top:-74.2pt;width:536pt;height:152.9pt;z-index:251674624;mso-position-horizontal-relative:text;mso-position-vertical-relative:text" coordorigin="628,12582" coordsize="10720,3058">
          <v:group id="_x0000_s2306" style="position:absolute;left:7162;top:14127;width:2148;height:1260" coordorigin="1260,1620" coordsize="2520,1443" o:regroupid="1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307" type="#_x0000_t202" style="position:absolute;left:1260;top:2700;width:2520;height:363" stroked="f">
              <v:textbox style="mso-next-textbox:#_x0000_s2307">
                <w:txbxContent>
                  <w:p w:rsidR="00966B86" w:rsidRDefault="00966B86" w:rsidP="009D1CB4">
                    <w:pPr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16"/>
                      </w:rPr>
                      <w:t>INVESTOR IN</w:t>
                    </w:r>
                    <w:r>
                      <w:rPr>
                        <w:rFonts w:ascii="Times New Roman" w:hAnsi="Times New Roman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sz w:val="16"/>
                      </w:rPr>
                      <w:t>PEOPLE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308" type="#_x0000_t75" style="position:absolute;left:1800;top:1620;width:1220;height:1040" wrapcoords="-267 0 -267 21287 21600 21287 21600 0 -267 0">
              <v:imagedata r:id="rId2" o:title="mso3C641"/>
            </v:shape>
          </v:group>
          <v:shape id="_x0000_s2309" type="#_x0000_t75" style="position:absolute;left:628;top:14207;width:1073;height:1260;mso-wrap-edited:f" wrapcoords="-379 0 -379 21300 21600 21300 21600 0 -379 0" o:regroupid="1">
            <v:imagedata r:id="rId3" o:title="2nd%20PQM%20JPEG"/>
          </v:shape>
          <v:shape id="_x0000_s2310" type="#_x0000_t75" style="position:absolute;left:6254;top:12728;width:1455;height:675;mso-wrap-edited:f" wrapcoords="-177 0 -177 21120 21600 21120 21600 0 -177 0" o:regroupid="1">
            <v:imagedata r:id="rId4" o:title="Stephen Lawrence logo"/>
          </v:shape>
          <v:shape id="_x0000_s2312" type="#_x0000_t75" alt="Leeds Healthy Schools" style="position:absolute;left:3861;top:12582;width:1610;height:1215;mso-wrap-edited:f" wrapcoords="-263 0 -263 21287 21600 21287 21600 0 -263 0" o:regroupid="1">
            <v:imagedata r:id="rId5" o:title="leeds_healthy_schools"/>
          </v:shape>
          <v:group id="_x0000_s2313" style="position:absolute;left:9893;top:14227;width:1455;height:1413" coordorigin="4680,5040" coordsize="1980,1800" o:regroupid="1">
            <v:shape id="_x0000_s2314" type="#_x0000_t75" style="position:absolute;left:4860;top:5220;width:1620;height:1295">
              <v:imagedata r:id="rId6" o:title=""/>
            </v:shape>
            <v:shapetype id="_x0000_t175" coordsize="21600,21600" o:spt="175" adj="3086" path="m,qy10800@0,21600,m0@1qy10800,21600,21600@1e">
              <v:formulas>
                <v:f eqn="val #0"/>
                <v:f eqn="sum 21600 0 #0"/>
                <v:f eqn="prod @1 1 2"/>
                <v:f eqn="sum @2 10800 0"/>
              </v:formulas>
              <v:path textpathok="t" o:connecttype="custom" o:connectlocs="10800,@0;0,@2;10800,21600;21600,@2" o:connectangles="270,180,90,0"/>
              <v:textpath on="t" fitshape="t"/>
              <v:handles>
                <v:h position="center,#0" yrange="0,7200"/>
              </v:handles>
              <o:lock v:ext="edit" text="t" shapetype="t"/>
            </v:shapetype>
            <v:shape id="_x0000_s2315" type="#_x0000_t175" style="position:absolute;left:5220;top:6480;width:901;height:184;rotation:-111219fd" adj="7200" fillcolor="black">
              <v:shadow color="#868686"/>
              <v:textpath style="font-family:&quot;Arial&quot;;font-size:18pt;v-text-kern:t" trim="t" fitpath="t" string="SCHOOL"/>
            </v:shape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2316" type="#_x0000_t144" style="position:absolute;left:4680;top:5040;width:1980;height:1800" adj=",5400" fillcolor="black">
              <v:shadow color="#868686"/>
              <v:textpath style="font-family:&quot;Arial&quot;" fitshape="t" trim="t" string="WE ARE A LEEDS INCLUSIVE"/>
            </v:shape>
          </v:group>
          <v:shape id="_x0000_s2317" type="#_x0000_t75" style="position:absolute;left:1922;top:12643;width:1091;height:942" wrapcoords="-360 0 -360 21240 21600 21240 21600 0 -360 0" o:regroupid="1">
            <v:imagedata r:id="rId7" o:title="PESSYP_KM_ACTIVE_4CP"/>
          </v:shape>
        </v:group>
        <o:OLEObject Type="Embed" ProgID="MSPhotoEd.3" ShapeID="_x0000_s2314" DrawAspect="Content" ObjectID="_1566795169" r:id="rId8"/>
      </w:object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1257300</wp:posOffset>
          </wp:positionH>
          <wp:positionV relativeFrom="margin">
            <wp:posOffset>6560185</wp:posOffset>
          </wp:positionV>
          <wp:extent cx="1308100" cy="1117600"/>
          <wp:effectExtent l="0" t="0" r="0" b="0"/>
          <wp:wrapSquare wrapText="bothSides"/>
          <wp:docPr id="271" name="Picture 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100" cy="111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0000FF"/>
        <w:sz w:val="27"/>
        <w:szCs w:val="27"/>
        <w:lang w:eastAsia="en-GB"/>
      </w:rPr>
      <w:drawing>
        <wp:inline distT="0" distB="0" distL="0" distR="0">
          <wp:extent cx="660400" cy="977900"/>
          <wp:effectExtent l="0" t="0" r="0" b="0"/>
          <wp:docPr id="2" name="Picture 2" descr="Image result for reqm gold logo">
            <a:hlinkClick xmlns:a="http://schemas.openxmlformats.org/drawingml/2006/main" r:id="rId10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reqm gold logo">
                    <a:hlinkClick r:id="rId10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6B86" w:rsidRDefault="00966B86" w:rsidP="00916EB6">
    <w:pPr>
      <w:pStyle w:val="Footer"/>
      <w:tabs>
        <w:tab w:val="clear" w:pos="4153"/>
        <w:tab w:val="clear" w:pos="8306"/>
        <w:tab w:val="center" w:pos="5400"/>
      </w:tabs>
    </w:pPr>
  </w:p>
  <w:p w:rsidR="00966B86" w:rsidRPr="009F55A1" w:rsidRDefault="00966B86" w:rsidP="009F55A1">
    <w:pPr>
      <w:pStyle w:val="Footer"/>
      <w:tabs>
        <w:tab w:val="clear" w:pos="4153"/>
        <w:tab w:val="clear" w:pos="8306"/>
        <w:tab w:val="left" w:pos="2680"/>
      </w:tabs>
      <w:rPr>
        <w:b/>
      </w:rPr>
    </w:pPr>
    <w:r w:rsidRPr="009F55A1">
      <w:rPr>
        <w:b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B86" w:rsidRDefault="00966B86">
      <w:r>
        <w:separator/>
      </w:r>
    </w:p>
  </w:footnote>
  <w:footnote w:type="continuationSeparator" w:id="0">
    <w:p w:rsidR="00966B86" w:rsidRDefault="00966B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B86" w:rsidRPr="00063911" w:rsidRDefault="005C0751" w:rsidP="001E253F">
    <w:pPr>
      <w:pStyle w:val="Heading1"/>
      <w:jc w:val="center"/>
      <w:rPr>
        <w:rFonts w:ascii="Arial" w:hAnsi="Arial" w:cs="Arial"/>
        <w:b/>
        <w:bCs/>
        <w:color w:val="00359E"/>
        <w:sz w:val="36"/>
      </w:rPr>
    </w:pPr>
    <w:r>
      <w:rPr>
        <w:noProof/>
        <w:color w:val="00359E"/>
        <w:lang w:eastAsia="en-GB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posOffset>107315</wp:posOffset>
              </wp:positionH>
              <wp:positionV relativeFrom="margin">
                <wp:posOffset>-1885950</wp:posOffset>
              </wp:positionV>
              <wp:extent cx="1061085" cy="4029305"/>
              <wp:effectExtent l="0" t="0" r="24765" b="0"/>
              <wp:wrapSquare wrapText="bothSides"/>
              <wp:docPr id="327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1085" cy="4029305"/>
                        <a:chOff x="1620" y="1260"/>
                        <a:chExt cx="9180" cy="42811"/>
                      </a:xfrm>
                    </wpg:grpSpPr>
                    <wpg:grpSp>
                      <wpg:cNvPr id="328" name="Group 150"/>
                      <wpg:cNvGrpSpPr>
                        <a:grpSpLocks/>
                      </wpg:cNvGrpSpPr>
                      <wpg:grpSpPr bwMode="auto">
                        <a:xfrm>
                          <a:off x="3420" y="1260"/>
                          <a:ext cx="5580" cy="7380"/>
                          <a:chOff x="3420" y="1260"/>
                          <a:chExt cx="5580" cy="7380"/>
                        </a:xfrm>
                      </wpg:grpSpPr>
                      <wpg:grpSp>
                        <wpg:cNvPr id="329" name="Group 151"/>
                        <wpg:cNvGrpSpPr>
                          <a:grpSpLocks/>
                        </wpg:cNvGrpSpPr>
                        <wpg:grpSpPr bwMode="auto">
                          <a:xfrm>
                            <a:off x="3420" y="1260"/>
                            <a:ext cx="5580" cy="7380"/>
                            <a:chOff x="3420" y="1260"/>
                            <a:chExt cx="4860" cy="5760"/>
                          </a:xfrm>
                        </wpg:grpSpPr>
                        <wps:wsp>
                          <wps:cNvPr id="330" name="AutoShap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0" y="1260"/>
                              <a:ext cx="4860" cy="5760"/>
                            </a:xfrm>
                            <a:prstGeom prst="flowChartOffpage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359E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AutoShap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1440"/>
                              <a:ext cx="4500" cy="5400"/>
                            </a:xfrm>
                            <a:prstGeom prst="flowChartOffpage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359E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Rectangl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1440"/>
                              <a:ext cx="4500" cy="1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359E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Line 1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0" y="3060"/>
                              <a:ext cx="45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35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" name="Line 1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00" y="3060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35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" name="Line 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0" y="3060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35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39" name="Group 158"/>
                        <wpg:cNvGrpSpPr>
                          <a:grpSpLocks/>
                        </wpg:cNvGrpSpPr>
                        <wpg:grpSpPr bwMode="auto">
                          <a:xfrm>
                            <a:off x="4140" y="3960"/>
                            <a:ext cx="4140" cy="3420"/>
                            <a:chOff x="3780" y="7200"/>
                            <a:chExt cx="6120" cy="5220"/>
                          </a:xfrm>
                        </wpg:grpSpPr>
                        <wpg:grpSp>
                          <wpg:cNvPr id="340" name="Group 159"/>
                          <wpg:cNvGrpSpPr>
                            <a:grpSpLocks/>
                          </wpg:cNvGrpSpPr>
                          <wpg:grpSpPr bwMode="auto">
                            <a:xfrm>
                              <a:off x="3780" y="7200"/>
                              <a:ext cx="5580" cy="5220"/>
                              <a:chOff x="3960" y="7380"/>
                              <a:chExt cx="5580" cy="5220"/>
                            </a:xfrm>
                          </wpg:grpSpPr>
                          <wpg:grpSp>
                            <wpg:cNvPr id="341" name="Group 1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7740" y="10800"/>
                                <a:ext cx="1800" cy="1800"/>
                                <a:chOff x="7200" y="9720"/>
                                <a:chExt cx="2160" cy="2160"/>
                              </a:xfrm>
                            </wpg:grpSpPr>
                            <wps:wsp>
                              <wps:cNvPr id="342" name="Rectangl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0" y="9720"/>
                                  <a:ext cx="2160" cy="2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359E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43" name="Group 1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80" y="9900"/>
                                  <a:ext cx="1800" cy="1800"/>
                                  <a:chOff x="7380" y="7740"/>
                                  <a:chExt cx="2160" cy="2160"/>
                                </a:xfrm>
                              </wpg:grpSpPr>
                              <wps:wsp>
                                <wps:cNvPr id="344" name="AutoShape 1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60" y="9000"/>
                                    <a:ext cx="1800" cy="90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359E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" name="AutoShape 164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6930" y="8370"/>
                                    <a:ext cx="1800" cy="90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359E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" name="AutoShape 165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7560" y="7740"/>
                                    <a:ext cx="1800" cy="90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359E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" name="AutoShape 166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 flipH="1">
                                    <a:off x="8190" y="8370"/>
                                    <a:ext cx="1800" cy="90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359E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348" name="Line 167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500" y="7380"/>
                                <a:ext cx="3420" cy="34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359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" name="Line 168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320" y="7560"/>
                                <a:ext cx="3420" cy="34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359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" name="Line 16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320" y="7380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359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" name="Line 17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960" y="7740"/>
                                <a:ext cx="5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359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28" name="Group 17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60" y="8100"/>
                                <a:ext cx="900" cy="360"/>
                                <a:chOff x="3960" y="8100"/>
                                <a:chExt cx="900" cy="360"/>
                              </a:xfrm>
                            </wpg:grpSpPr>
                            <wps:wsp>
                              <wps:cNvPr id="129" name="Line 1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60" y="8280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359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" name="Line 1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0" y="8100"/>
                                  <a:ext cx="36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359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" name="Line 1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0" y="8100"/>
                                  <a:ext cx="36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359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32" name="Line 1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0" y="8820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359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" name="Line 1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00" y="8460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359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" name="Line 1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40" y="8640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359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" name="Line 1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80" y="8640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359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" name="Line 1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40" y="9000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359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" name="Line 1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40" y="9360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359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" name="Line 18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20" y="9000"/>
                                <a:ext cx="5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359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" name="Line 1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40" y="10800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359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" name="Line 1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740" y="10800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359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1" name="Group 184"/>
                          <wpg:cNvGrpSpPr>
                            <a:grpSpLocks/>
                          </wpg:cNvGrpSpPr>
                          <wpg:grpSpPr bwMode="auto">
                            <a:xfrm flipH="1">
                              <a:off x="4320" y="7200"/>
                              <a:ext cx="5580" cy="5220"/>
                              <a:chOff x="3960" y="7380"/>
                              <a:chExt cx="5580" cy="5220"/>
                            </a:xfrm>
                          </wpg:grpSpPr>
                          <wpg:grpSp>
                            <wpg:cNvPr id="142" name="Group 1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7740" y="10800"/>
                                <a:ext cx="1800" cy="1800"/>
                                <a:chOff x="7200" y="9720"/>
                                <a:chExt cx="2160" cy="2160"/>
                              </a:xfrm>
                            </wpg:grpSpPr>
                            <wps:wsp>
                              <wps:cNvPr id="143" name="Rectangle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0" y="9720"/>
                                  <a:ext cx="2160" cy="2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359E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44" name="Group 1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80" y="9900"/>
                                  <a:ext cx="1800" cy="1800"/>
                                  <a:chOff x="7380" y="7740"/>
                                  <a:chExt cx="2160" cy="2160"/>
                                </a:xfrm>
                              </wpg:grpSpPr>
                              <wps:wsp>
                                <wps:cNvPr id="145" name="AutoShape 1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60" y="9000"/>
                                    <a:ext cx="1800" cy="90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359E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" name="AutoShape 189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6930" y="8370"/>
                                    <a:ext cx="1800" cy="90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359E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" name="AutoShape 190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7560" y="7740"/>
                                    <a:ext cx="1800" cy="90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359E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" name="AutoShape 191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 flipH="1">
                                    <a:off x="8190" y="8370"/>
                                    <a:ext cx="1800" cy="90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359E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50" name="Line 192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500" y="7380"/>
                                <a:ext cx="3420" cy="34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359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" name="Line 19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320" y="7560"/>
                                <a:ext cx="3420" cy="34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359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" name="Line 1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320" y="7380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359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" name="Line 19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960" y="7740"/>
                                <a:ext cx="5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359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54" name="Group 1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60" y="8100"/>
                                <a:ext cx="900" cy="360"/>
                                <a:chOff x="3960" y="8100"/>
                                <a:chExt cx="900" cy="360"/>
                              </a:xfrm>
                            </wpg:grpSpPr>
                            <wps:wsp>
                              <wps:cNvPr id="155" name="Line 1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60" y="8280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359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" name="Line 1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0" y="8100"/>
                                  <a:ext cx="36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359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" name="Line 1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0" y="8100"/>
                                  <a:ext cx="36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359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58" name="Line 2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0" y="8820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359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" name="Line 2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00" y="8460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359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2" name="Line 2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40" y="8640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359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3" name="Line 20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80" y="8640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359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4" name="Line 2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40" y="9000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359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5" name="Line 2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40" y="9360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359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6" name="Line 20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20" y="9000"/>
                                <a:ext cx="5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359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7" name="Line 20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40" y="10800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359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8" name="Line 2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740" y="10800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359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359" name="AutoShape 209"/>
                        <wps:cNvSpPr>
                          <a:spLocks noChangeArrowheads="1"/>
                        </wps:cNvSpPr>
                        <wps:spPr bwMode="auto">
                          <a:xfrm>
                            <a:off x="5400" y="1800"/>
                            <a:ext cx="1440" cy="1440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359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210"/>
                        <wps:cNvSpPr>
                          <a:spLocks noChangeArrowheads="1"/>
                        </wps:cNvSpPr>
                        <wps:spPr bwMode="auto">
                          <a:xfrm>
                            <a:off x="7020" y="1800"/>
                            <a:ext cx="1440" cy="1440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359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211"/>
                        <wps:cNvSpPr>
                          <a:spLocks noChangeArrowheads="1"/>
                        </wps:cNvSpPr>
                        <wps:spPr bwMode="auto">
                          <a:xfrm>
                            <a:off x="3780" y="1800"/>
                            <a:ext cx="1440" cy="1440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359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2" name="Group 212"/>
                      <wpg:cNvGrpSpPr>
                        <a:grpSpLocks/>
                      </wpg:cNvGrpSpPr>
                      <wpg:grpSpPr bwMode="auto">
                        <a:xfrm>
                          <a:off x="1620" y="8820"/>
                          <a:ext cx="9180" cy="35251"/>
                          <a:chOff x="1620" y="9180"/>
                          <a:chExt cx="9180" cy="41660"/>
                        </a:xfrm>
                      </wpg:grpSpPr>
                      <wps:wsp>
                        <wps:cNvPr id="363" name="AutoShape 213"/>
                        <wps:cNvSpPr>
                          <a:spLocks noChangeArrowheads="1"/>
                        </wps:cNvSpPr>
                        <wps:spPr bwMode="auto">
                          <a:xfrm>
                            <a:off x="1620" y="9180"/>
                            <a:ext cx="9180" cy="2340"/>
                          </a:xfrm>
                          <a:prstGeom prst="ribbon">
                            <a:avLst>
                              <a:gd name="adj1" fmla="val 12500"/>
                              <a:gd name="adj2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359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WordArt 21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140" y="10080"/>
                            <a:ext cx="3961" cy="4076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0751" w:rsidRDefault="005C0751" w:rsidP="005C075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359E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 CARE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9" o:spid="_x0000_s1026" style="position:absolute;left:0;text-align:left;margin-left:8.45pt;margin-top:-148.5pt;width:83.55pt;height:317.25pt;z-index:251657216;mso-position-horizontal-relative:margin;mso-position-vertical-relative:margin" coordorigin="1620,1260" coordsize="9180,42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">
              <v:group id="Group 150" o:spid="_x0000_s1027" style="position:absolute;left:3420;top:1260;width:5580;height:7380" coordorigin="3420,1260" coordsize="5580,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<v:group id="Group 151" o:spid="_x0000_s1028" style="position:absolute;left:3420;top:1260;width:5580;height:7380" coordorigin="3420,1260" coordsize="486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type id="_x0000_t177" coordsize="21600,21600" o:spt="177" path="m,l21600,r,17255l10800,21600,,17255xe">
                    <v:stroke joinstyle="miter"/>
                    <v:path gradientshapeok="t" o:connecttype="rect" textboxrect="0,0,21600,17255"/>
                  </v:shapetype>
                  <v:shape id="AutoShape 152" o:spid="_x0000_s1029" type="#_x0000_t177" style="position:absolute;left:3420;top:1260;width:4860;height:5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" strokecolor="#00359e"/>
                  <v:shape id="AutoShape 153" o:spid="_x0000_s1030" type="#_x0000_t177" style="position:absolute;left:3600;top:1440;width:4500;height: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" strokecolor="#00359e"/>
                  <v:rect id="Rectangle 154" o:spid="_x0000_s1031" style="position:absolute;left:3600;top:1440;width:450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" strokecolor="#00359e"/>
                  <v:line id="Line 155" o:spid="_x0000_s1032" style="position:absolute;visibility:visible;mso-wrap-style:square" from="3600,3060" to="8100,3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" strokecolor="#00359e"/>
                  <v:line id="Line 156" o:spid="_x0000_s1033" style="position:absolute;visibility:visible;mso-wrap-style:square" from="8100,3060" to="8100,3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" strokecolor="#00359e"/>
                  <v:line id="Line 157" o:spid="_x0000_s1034" style="position:absolute;visibility:visible;mso-wrap-style:square" from="3600,3060" to="3600,3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" strokecolor="#00359e"/>
                </v:group>
                <v:group id="Group 158" o:spid="_x0000_s1035" style="position:absolute;left:4140;top:3960;width:4140;height:3420" coordorigin="3780,7200" coordsize="6120,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group id="Group 159" o:spid="_x0000_s1036" style="position:absolute;left:3780;top:7200;width:5580;height:5220" coordorigin="3960,7380" coordsize="5580,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  <v:group id="Group 160" o:spid="_x0000_s1037" style="position:absolute;left:7740;top:10800;width:1800;height:1800" coordorigin="7200,9720" coordsize="216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    <v:rect id="Rectangle 161" o:spid="_x0000_s1038" style="position:absolute;left:7200;top:9720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" strokecolor="#00359e"/>
                      <v:group id="Group 162" o:spid="_x0000_s1039" style="position:absolute;left:7380;top:9900;width:1800;height:1800" coordorigin="7380,7740" coordsize="216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163" o:spid="_x0000_s1040" type="#_x0000_t5" style="position:absolute;left:7560;top:9000;width:18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" strokecolor="#00359e"/>
                        <v:shape id="AutoShape 164" o:spid="_x0000_s1041" type="#_x0000_t5" style="position:absolute;left:6930;top:8370;width:1800;height:90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" strokecolor="#00359e"/>
                        <v:shape id="AutoShape 165" o:spid="_x0000_s1042" type="#_x0000_t5" style="position:absolute;left:7560;top:7740;width:1800;height:90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" strokecolor="#00359e"/>
                        <v:shape id="AutoShape 166" o:spid="_x0000_s1043" type="#_x0000_t5" style="position:absolute;left:8190;top:8370;width:1800;height:900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" strokecolor="#00359e"/>
                      </v:group>
                    </v:group>
                    <v:line id="Line 167" o:spid="_x0000_s1044" style="position:absolute;flip:x y;visibility:visible;mso-wrap-style:square" from="4500,7380" to="792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" strokecolor="#00359e"/>
                    <v:line id="Line 168" o:spid="_x0000_s1045" style="position:absolute;flip:x y;visibility:visible;mso-wrap-style:square" from="4320,7560" to="7740,10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" strokecolor="#00359e"/>
                    <v:line id="Line 169" o:spid="_x0000_s1046" style="position:absolute;flip:x;visibility:visible;mso-wrap-style:square" from="4320,7380" to="4500,7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" strokecolor="#00359e"/>
                    <v:line id="Line 170" o:spid="_x0000_s1047" style="position:absolute;flip:x;visibility:visible;mso-wrap-style:square" from="3960,7740" to="4500,8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" strokecolor="#00359e"/>
                    <v:group id="Group 171" o:spid="_x0000_s1048" style="position:absolute;left:3960;top:8100;width:900;height:360" coordorigin="3960,8100" coordsize="90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  <v:line id="Line 172" o:spid="_x0000_s1049" style="position:absolute;visibility:visible;mso-wrap-style:square" from="3960,8280" to="4140,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" strokecolor="#00359e"/>
                      <v:line id="Line 173" o:spid="_x0000_s1050" style="position:absolute;flip:y;visibility:visible;mso-wrap-style:square" from="4140,8100" to="4500,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" strokecolor="#00359e"/>
                      <v:line id="Line 174" o:spid="_x0000_s1051" style="position:absolute;visibility:visible;mso-wrap-style:square" from="4500,8100" to="4860,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" strokecolor="#00359e"/>
                    </v:group>
                    <v:line id="Line 175" o:spid="_x0000_s1052" style="position:absolute;visibility:visible;mso-wrap-style:square" from="4500,8820" to="4680,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" strokecolor="#00359e"/>
                    <v:line id="Line 176" o:spid="_x0000_s1053" style="position:absolute;flip:y;visibility:visible;mso-wrap-style:square" from="4500,8460" to="4860,8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" strokecolor="#00359e"/>
                    <v:line id="Line 177" o:spid="_x0000_s1054" style="position:absolute;visibility:visible;mso-wrap-style:square" from="5040,8640" to="5400,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" strokecolor="#00359e"/>
                    <v:line id="Line 178" o:spid="_x0000_s1055" style="position:absolute;flip:y;visibility:visible;mso-wrap-style:square" from="4680,8640" to="5040,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" strokecolor="#00359e"/>
                    <v:line id="Line 179" o:spid="_x0000_s1056" style="position:absolute;flip:y;visibility:visible;mso-wrap-style:square" from="5040,9000" to="5400,9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" strokecolor="#00359e"/>
                    <v:line id="Line 180" o:spid="_x0000_s1057" style="position:absolute;visibility:visible;mso-wrap-style:square" from="5040,9360" to="5220,9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" strokecolor="#00359e"/>
                    <v:line id="Line 181" o:spid="_x0000_s1058" style="position:absolute;flip:y;visibility:visible;mso-wrap-style:square" from="5220,9000" to="5760,9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" strokecolor="#00359e"/>
                    <v:line id="Line 182" o:spid="_x0000_s1059" style="position:absolute;flip:y;visibility:visible;mso-wrap-style:square" from="7740,10800" to="7740,10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" strokecolor="#00359e"/>
                    <v:line id="Line 183" o:spid="_x0000_s1060" style="position:absolute;visibility:visible;mso-wrap-style:square" from="7740,10800" to="792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" strokecolor="#00359e"/>
                  </v:group>
                  <v:group id="Group 184" o:spid="_x0000_s1061" style="position:absolute;left:4320;top:7200;width:5580;height:5220;flip:x" coordorigin="3960,7380" coordsize="5580,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">
                    <v:group id="Group 185" o:spid="_x0000_s1062" style="position:absolute;left:7740;top:10800;width:1800;height:1800" coordorigin="7200,9720" coordsize="216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  <v:rect id="Rectangle 186" o:spid="_x0000_s1063" style="position:absolute;left:7200;top:9720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" strokecolor="#00359e"/>
                      <v:group id="Group 187" o:spid="_x0000_s1064" style="position:absolute;left:7380;top:9900;width:1800;height:1800" coordorigin="7380,7740" coordsize="216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    <v:shape id="AutoShape 188" o:spid="_x0000_s1065" type="#_x0000_t5" style="position:absolute;left:7560;top:9000;width:18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" strokecolor="#00359e"/>
                        <v:shape id="AutoShape 189" o:spid="_x0000_s1066" type="#_x0000_t5" style="position:absolute;left:6930;top:8370;width:1800;height:90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" strokecolor="#00359e"/>
                        <v:shape id="AutoShape 190" o:spid="_x0000_s1067" type="#_x0000_t5" style="position:absolute;left:7560;top:7740;width:1800;height:90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" strokecolor="#00359e"/>
                        <v:shape id="AutoShape 191" o:spid="_x0000_s1068" type="#_x0000_t5" style="position:absolute;left:8190;top:8370;width:1800;height:900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" strokecolor="#00359e"/>
                      </v:group>
                    </v:group>
                    <v:line id="Line 192" o:spid="_x0000_s1069" style="position:absolute;flip:x y;visibility:visible;mso-wrap-style:square" from="4500,7380" to="792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" strokecolor="#00359e"/>
                    <v:line id="Line 193" o:spid="_x0000_s1070" style="position:absolute;flip:x y;visibility:visible;mso-wrap-style:square" from="4320,7560" to="7740,10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" strokecolor="#00359e"/>
                    <v:line id="Line 194" o:spid="_x0000_s1071" style="position:absolute;flip:x;visibility:visible;mso-wrap-style:square" from="4320,7380" to="4500,7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" strokecolor="#00359e"/>
                    <v:line id="Line 195" o:spid="_x0000_s1072" style="position:absolute;flip:x;visibility:visible;mso-wrap-style:square" from="3960,7740" to="4500,8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" strokecolor="#00359e"/>
                    <v:group id="Group 196" o:spid="_x0000_s1073" style="position:absolute;left:3960;top:8100;width:900;height:360" coordorigin="3960,8100" coordsize="90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  <v:line id="Line 197" o:spid="_x0000_s1074" style="position:absolute;visibility:visible;mso-wrap-style:square" from="3960,8280" to="4140,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" strokecolor="#00359e"/>
                      <v:line id="Line 198" o:spid="_x0000_s1075" style="position:absolute;flip:y;visibility:visible;mso-wrap-style:square" from="4140,8100" to="4500,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" strokecolor="#00359e"/>
                      <v:line id="Line 199" o:spid="_x0000_s1076" style="position:absolute;visibility:visible;mso-wrap-style:square" from="4500,8100" to="4860,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" strokecolor="#00359e"/>
                    </v:group>
                    <v:line id="Line 200" o:spid="_x0000_s1077" style="position:absolute;visibility:visible;mso-wrap-style:square" from="4500,8820" to="4680,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" strokecolor="#00359e"/>
                    <v:line id="Line 201" o:spid="_x0000_s1078" style="position:absolute;flip:y;visibility:visible;mso-wrap-style:square" from="4500,8460" to="4860,8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" strokecolor="#00359e"/>
                    <v:line id="Line 202" o:spid="_x0000_s1079" style="position:absolute;visibility:visible;mso-wrap-style:square" from="5040,8640" to="5400,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" strokecolor="#00359e"/>
                    <v:line id="Line 203" o:spid="_x0000_s1080" style="position:absolute;flip:y;visibility:visible;mso-wrap-style:square" from="4680,8640" to="5040,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" strokecolor="#00359e"/>
                    <v:line id="Line 204" o:spid="_x0000_s1081" style="position:absolute;flip:y;visibility:visible;mso-wrap-style:square" from="5040,9000" to="5400,9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" strokecolor="#00359e"/>
                    <v:line id="Line 205" o:spid="_x0000_s1082" style="position:absolute;visibility:visible;mso-wrap-style:square" from="5040,9360" to="5220,9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" strokecolor="#00359e"/>
                    <v:line id="Line 206" o:spid="_x0000_s1083" style="position:absolute;flip:y;visibility:visible;mso-wrap-style:square" from="5220,9000" to="5760,9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" strokecolor="#00359e"/>
                    <v:line id="Line 207" o:spid="_x0000_s1084" style="position:absolute;flip:y;visibility:visible;mso-wrap-style:square" from="7740,10800" to="7740,10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" strokecolor="#00359e"/>
                    <v:line id="Line 208" o:spid="_x0000_s1085" style="position:absolute;visibility:visible;mso-wrap-style:square" from="7740,10800" to="792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" strokecolor="#00359e"/>
                  </v:group>
                </v:group>
                <v:shape id="AutoShape 209" o:spid="_x0000_s1086" style="position:absolute;left:5400;top:1800;width:1440;height:144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" path="m,3819r3819,l5000,,6181,3819r3819,l6910,6181r1180,3819l5000,7639,1910,10000,3090,6181,,3819xe" strokecolor="#00359e">
                  <v:stroke joinstyle="miter"/>
                  <v:path o:connecttype="custom" o:connectlocs="0,550;550,550;720,0;890,550;1440,550;995,890;1165,1440;720,1100;275,1440;445,890;0,550" o:connectangles="0,0,0,0,0,0,0,0,0,0,0"/>
                </v:shape>
                <v:shape id="AutoShape 210" o:spid="_x0000_s1087" style="position:absolute;left:7020;top:1800;width:1440;height:144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" path="m,3819r3819,l5000,,6181,3819r3819,l6910,6181r1180,3819l5000,7639,1910,10000,3090,6181,,3819xe" strokecolor="#00359e">
                  <v:stroke joinstyle="miter"/>
                  <v:path o:connecttype="custom" o:connectlocs="0,550;550,550;720,0;890,550;1440,550;995,890;1165,1440;720,1100;275,1440;445,890;0,550" o:connectangles="0,0,0,0,0,0,0,0,0,0,0"/>
                </v:shape>
                <v:shape id="AutoShape 211" o:spid="_x0000_s1088" style="position:absolute;left:3780;top:1800;width:1440;height:144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" path="m,3819r3819,l5000,,6181,3819r3819,l6910,6181r1180,3819l5000,7639,1910,10000,3090,6181,,3819xe" strokecolor="#00359e">
                  <v:stroke joinstyle="miter"/>
                  <v:path o:connecttype="custom" o:connectlocs="0,550;550,550;720,0;890,550;1440,550;995,890;1165,1440;720,1100;275,1440;445,890;0,550" o:connectangles="0,0,0,0,0,0,0,0,0,0,0"/>
                </v:shape>
              </v:group>
              <v:group id="Group 212" o:spid="_x0000_s1089" style="position:absolute;left:1620;top:8820;width:9180;height:35251" coordorigin="1620,9180" coordsize="9180,4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  <v:formulas>
                    <v:f eqn="val #0"/>
                    <v:f eqn="sum @0 675 0"/>
                    <v:f eqn="sum @1 675 0"/>
                    <v:f eqn="sum @2 675 0"/>
                    <v:f eqn="sum @3 675 0"/>
                    <v:f eqn="sum width 0 @4"/>
                    <v:f eqn="sum width 0 @3"/>
                    <v:f eqn="sum width 0 @2"/>
                    <v:f eqn="sum width 0 @1"/>
                    <v:f eqn="sum width 0 @0"/>
                    <v:f eqn="val #1"/>
                    <v:f eqn="prod @10 1 4"/>
                    <v:f eqn="prod @11 2 1"/>
                    <v:f eqn="prod @11 3 1"/>
                    <v:f eqn="prod height 1 2"/>
                    <v:f eqn="sum @14 0 @12"/>
                    <v:f eqn="sum height 0 @10"/>
                    <v:f eqn="sum height 0 @11"/>
                    <v:f eqn="prod width 1 2"/>
                    <v:f eqn="sum width 0 2700"/>
                    <v:f eqn="sum @18 0 2700"/>
                    <v:f eqn="val width"/>
                    <v:f eqn="val height"/>
                  </v:formulas>
                  <v:path o:extrusionok="f" o:connecttype="custom" o:connectlocs="@18,@10;2700,@15;@18,21600;@19,@15" o:connectangles="270,180,90,0" textboxrect="@0,@10,@9,21600"/>
                  <v:handles>
                    <v:h position="#0,bottomRight" xrange="2700,8100"/>
                    <v:h position="center,#1" yrange="0,7200"/>
                  </v:handles>
                  <o:complex v:ext="view"/>
                </v:shapetype>
                <v:shape id="AutoShape 213" o:spid="_x0000_s1090" type="#_x0000_t53" style="position:absolute;left:1620;top:9180;width:918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" strokecolor="#00359e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214" o:spid="_x0000_s1091" type="#_x0000_t202" style="position:absolute;left:4140;top:10080;width:3961;height:40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" filled="f" stroked="f">
                  <o:lock v:ext="edit" shapetype="t"/>
                  <v:textbox style="mso-fit-shape-to-text:t">
                    <w:txbxContent>
                      <w:p w:rsidR="005C0751" w:rsidRDefault="005C0751" w:rsidP="005C075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359E"/>
                              </w14:solidFill>
                              <w14:prstDash w14:val="solid"/>
                              <w14:round/>
                            </w14:textOutline>
                          </w:rPr>
                          <w:t>WE CARE</w:t>
                        </w:r>
                      </w:p>
                    </w:txbxContent>
                  </v:textbox>
                </v:shape>
              </v:group>
              <w10:wrap type="square" anchorx="margin" anchory="margin"/>
            </v:group>
          </w:pict>
        </mc:Fallback>
      </mc:AlternateContent>
    </w:r>
    <w:r w:rsidR="00966B86">
      <w:rPr>
        <w:noProof/>
        <w:color w:val="00359E"/>
        <w:lang w:eastAsia="en-GB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5638800</wp:posOffset>
          </wp:positionH>
          <wp:positionV relativeFrom="paragraph">
            <wp:posOffset>-119380</wp:posOffset>
          </wp:positionV>
          <wp:extent cx="1117600" cy="1106170"/>
          <wp:effectExtent l="0" t="0" r="0" b="0"/>
          <wp:wrapTight wrapText="bothSides">
            <wp:wrapPolygon edited="0">
              <wp:start x="0" y="0"/>
              <wp:lineTo x="0" y="21203"/>
              <wp:lineTo x="21355" y="21203"/>
              <wp:lineTo x="21355" y="0"/>
              <wp:lineTo x="0" y="0"/>
            </wp:wrapPolygon>
          </wp:wrapTight>
          <wp:docPr id="146" name="Picture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600" cy="1106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6B86">
      <w:rPr>
        <w:noProof/>
        <w:color w:val="00359E"/>
        <w:lang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34290</wp:posOffset>
              </wp:positionH>
              <wp:positionV relativeFrom="paragraph">
                <wp:posOffset>-94615</wp:posOffset>
              </wp:positionV>
              <wp:extent cx="1223010" cy="1106170"/>
              <wp:effectExtent l="24765" t="19685" r="19050" b="26670"/>
              <wp:wrapNone/>
              <wp:docPr id="1" name="AutoShap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23010" cy="110617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00359E"/>
                      </a:solidFill>
                      <a:ln w="38100">
                        <a:solidFill>
                          <a:srgbClr val="00359E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BD43102" id="AutoShape 148" o:spid="_x0000_s1026" style="position:absolute;margin-left:2.7pt;margin-top:-7.45pt;width:96.3pt;height:87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" fillcolor="#00359e" strokecolor="#00359e" strokeweight="3pt">
              <v:shadow color="#243f60" opacity=".5" offset="1pt"/>
            </v:roundrect>
          </w:pict>
        </mc:Fallback>
      </mc:AlternateContent>
    </w:r>
    <w:r w:rsidR="00966B86" w:rsidRPr="00063911">
      <w:rPr>
        <w:b/>
        <w:bCs/>
        <w:color w:val="00359E"/>
        <w:sz w:val="36"/>
      </w:rPr>
      <w:t xml:space="preserve"> </w:t>
    </w:r>
    <w:r w:rsidR="00966B86" w:rsidRPr="00063911">
      <w:rPr>
        <w:rFonts w:ascii="Arial" w:hAnsi="Arial" w:cs="Arial"/>
        <w:b/>
        <w:bCs/>
        <w:color w:val="00359E"/>
        <w:sz w:val="36"/>
      </w:rPr>
      <w:t xml:space="preserve">St Peter’s Church of England </w:t>
    </w:r>
  </w:p>
  <w:p w:rsidR="00966B86" w:rsidRPr="00063911" w:rsidRDefault="00966B86" w:rsidP="001E253F">
    <w:pPr>
      <w:pStyle w:val="Heading1"/>
      <w:jc w:val="center"/>
      <w:rPr>
        <w:rFonts w:ascii="Arial" w:hAnsi="Arial" w:cs="Arial"/>
        <w:b/>
        <w:bCs/>
        <w:color w:val="00359E"/>
        <w:sz w:val="36"/>
      </w:rPr>
    </w:pPr>
    <w:r w:rsidRPr="00063911">
      <w:rPr>
        <w:rFonts w:ascii="Arial" w:hAnsi="Arial" w:cs="Arial"/>
        <w:b/>
        <w:bCs/>
        <w:color w:val="00359E"/>
        <w:sz w:val="36"/>
      </w:rPr>
      <w:t>Primary School</w:t>
    </w:r>
  </w:p>
  <w:p w:rsidR="00966B86" w:rsidRPr="00063911" w:rsidRDefault="00966B86" w:rsidP="001E253F">
    <w:pPr>
      <w:jc w:val="center"/>
      <w:rPr>
        <w:rFonts w:ascii="Arial" w:hAnsi="Arial" w:cs="Arial"/>
        <w:b/>
        <w:color w:val="00359E"/>
        <w:sz w:val="28"/>
        <w:szCs w:val="28"/>
      </w:rPr>
    </w:pPr>
    <w:r w:rsidRPr="00063911">
      <w:rPr>
        <w:rFonts w:ascii="Arial" w:hAnsi="Arial" w:cs="Arial"/>
        <w:b/>
        <w:color w:val="00359E"/>
        <w:sz w:val="28"/>
        <w:szCs w:val="28"/>
      </w:rPr>
      <w:t>Cromwell Street</w:t>
    </w:r>
  </w:p>
  <w:p w:rsidR="00966B86" w:rsidRPr="00063911" w:rsidRDefault="00966B86" w:rsidP="00FD3586">
    <w:pPr>
      <w:tabs>
        <w:tab w:val="left" w:pos="2720"/>
        <w:tab w:val="center" w:pos="5400"/>
      </w:tabs>
      <w:rPr>
        <w:rFonts w:ascii="Arial" w:hAnsi="Arial" w:cs="Arial"/>
        <w:b/>
        <w:color w:val="00359E"/>
        <w:sz w:val="28"/>
        <w:szCs w:val="28"/>
      </w:rPr>
    </w:pPr>
    <w:r>
      <w:rPr>
        <w:rFonts w:ascii="Arial" w:hAnsi="Arial" w:cs="Arial"/>
        <w:b/>
        <w:color w:val="00359E"/>
        <w:sz w:val="28"/>
        <w:szCs w:val="28"/>
      </w:rPr>
      <w:tab/>
    </w:r>
    <w:r>
      <w:rPr>
        <w:rFonts w:ascii="Arial" w:hAnsi="Arial" w:cs="Arial"/>
        <w:b/>
        <w:color w:val="00359E"/>
        <w:sz w:val="28"/>
        <w:szCs w:val="28"/>
      </w:rPr>
      <w:tab/>
    </w:r>
    <w:r w:rsidRPr="00063911">
      <w:rPr>
        <w:rFonts w:ascii="Arial" w:hAnsi="Arial" w:cs="Arial"/>
        <w:b/>
        <w:color w:val="00359E"/>
        <w:sz w:val="28"/>
        <w:szCs w:val="28"/>
      </w:rPr>
      <w:t>Leeds</w:t>
    </w:r>
  </w:p>
  <w:p w:rsidR="00966B86" w:rsidRPr="00063911" w:rsidRDefault="00966B86" w:rsidP="001E253F">
    <w:pPr>
      <w:jc w:val="center"/>
      <w:rPr>
        <w:rFonts w:ascii="Arial" w:hAnsi="Arial" w:cs="Arial"/>
        <w:b/>
        <w:color w:val="00359E"/>
        <w:sz w:val="28"/>
        <w:szCs w:val="28"/>
      </w:rPr>
    </w:pPr>
    <w:r w:rsidRPr="00063911">
      <w:rPr>
        <w:rFonts w:ascii="Arial" w:hAnsi="Arial" w:cs="Arial"/>
        <w:b/>
        <w:color w:val="00359E"/>
        <w:sz w:val="28"/>
        <w:szCs w:val="28"/>
      </w:rPr>
      <w:t>LS9 7SG</w:t>
    </w:r>
  </w:p>
  <w:p w:rsidR="00966B86" w:rsidRPr="00063911" w:rsidRDefault="00966B86" w:rsidP="001E253F">
    <w:pPr>
      <w:jc w:val="center"/>
      <w:rPr>
        <w:rFonts w:ascii="Arial" w:hAnsi="Arial" w:cs="Arial"/>
        <w:color w:val="00359E"/>
      </w:rPr>
    </w:pPr>
  </w:p>
  <w:p w:rsidR="00966B86" w:rsidRPr="00063911" w:rsidRDefault="00966B86" w:rsidP="001E253F">
    <w:pPr>
      <w:rPr>
        <w:rFonts w:ascii="Arial" w:hAnsi="Arial" w:cs="Arial"/>
        <w:b/>
        <w:bCs/>
        <w:color w:val="00359E"/>
      </w:rPr>
    </w:pPr>
    <w:r w:rsidRPr="00063911">
      <w:rPr>
        <w:rFonts w:ascii="Arial" w:hAnsi="Arial" w:cs="Arial"/>
        <w:b/>
        <w:bCs/>
        <w:color w:val="00359E"/>
        <w:sz w:val="20"/>
      </w:rPr>
      <w:t>Head Teacher:  Mrs E. H</w:t>
    </w:r>
    <w:r>
      <w:rPr>
        <w:rFonts w:ascii="Arial" w:hAnsi="Arial" w:cs="Arial"/>
        <w:b/>
        <w:bCs/>
        <w:color w:val="00359E"/>
        <w:sz w:val="20"/>
      </w:rPr>
      <w:t xml:space="preserve">olliday  </w:t>
    </w:r>
    <w:r>
      <w:rPr>
        <w:rFonts w:ascii="Arial" w:hAnsi="Arial" w:cs="Arial"/>
        <w:b/>
        <w:bCs/>
        <w:color w:val="00359E"/>
        <w:sz w:val="20"/>
      </w:rPr>
      <w:tab/>
    </w:r>
    <w:r>
      <w:rPr>
        <w:rFonts w:ascii="Arial" w:hAnsi="Arial" w:cs="Arial"/>
        <w:b/>
        <w:bCs/>
        <w:color w:val="00359E"/>
        <w:sz w:val="20"/>
      </w:rPr>
      <w:tab/>
    </w:r>
    <w:r>
      <w:rPr>
        <w:rFonts w:ascii="Arial" w:hAnsi="Arial" w:cs="Arial"/>
        <w:b/>
        <w:bCs/>
        <w:color w:val="00359E"/>
        <w:sz w:val="20"/>
      </w:rPr>
      <w:tab/>
    </w:r>
    <w:r>
      <w:rPr>
        <w:rFonts w:ascii="Arial" w:hAnsi="Arial" w:cs="Arial"/>
        <w:b/>
        <w:bCs/>
        <w:color w:val="00359E"/>
        <w:sz w:val="20"/>
      </w:rPr>
      <w:tab/>
      <w:t xml:space="preserve">        </w:t>
    </w:r>
    <w:r>
      <w:rPr>
        <w:rFonts w:ascii="Arial" w:hAnsi="Arial" w:cs="Arial"/>
        <w:b/>
        <w:bCs/>
        <w:color w:val="00359E"/>
        <w:sz w:val="20"/>
      </w:rPr>
      <w:tab/>
    </w:r>
    <w:r>
      <w:rPr>
        <w:rFonts w:ascii="Arial" w:hAnsi="Arial" w:cs="Arial"/>
        <w:b/>
        <w:bCs/>
        <w:color w:val="00359E"/>
        <w:sz w:val="20"/>
      </w:rPr>
      <w:tab/>
    </w:r>
    <w:r w:rsidRPr="00063911">
      <w:rPr>
        <w:rFonts w:ascii="Arial" w:hAnsi="Arial" w:cs="Arial"/>
        <w:b/>
        <w:bCs/>
        <w:color w:val="00359E"/>
        <w:sz w:val="20"/>
      </w:rPr>
      <w:t xml:space="preserve"> Tel:     0113 293 4411</w:t>
    </w:r>
    <w:r w:rsidRPr="00063911">
      <w:rPr>
        <w:rFonts w:ascii="Arial" w:hAnsi="Arial" w:cs="Arial"/>
        <w:b/>
        <w:bCs/>
        <w:color w:val="00359E"/>
      </w:rPr>
      <w:t xml:space="preserve"> </w:t>
    </w:r>
  </w:p>
  <w:p w:rsidR="00966B86" w:rsidRPr="00063911" w:rsidRDefault="00966B86" w:rsidP="00747C4F">
    <w:pPr>
      <w:pStyle w:val="BodyText"/>
      <w:ind w:right="-907"/>
      <w:rPr>
        <w:rFonts w:ascii="Arial" w:hAnsi="Arial" w:cs="Arial"/>
        <w:color w:val="00359E"/>
      </w:rPr>
    </w:pPr>
    <w:r>
      <w:rPr>
        <w:rFonts w:ascii="Arial" w:hAnsi="Arial" w:cs="Arial"/>
        <w:bCs w:val="0"/>
        <w:color w:val="00359E"/>
      </w:rPr>
      <w:t xml:space="preserve">Deputy Head:   Miss S. Parry        </w:t>
    </w:r>
    <w:r>
      <w:rPr>
        <w:rFonts w:ascii="Arial" w:hAnsi="Arial" w:cs="Arial"/>
        <w:bCs w:val="0"/>
        <w:color w:val="00359E"/>
      </w:rPr>
      <w:tab/>
    </w:r>
    <w:r>
      <w:rPr>
        <w:rFonts w:ascii="Arial" w:hAnsi="Arial" w:cs="Arial"/>
        <w:bCs w:val="0"/>
        <w:color w:val="00359E"/>
      </w:rPr>
      <w:tab/>
    </w:r>
    <w:r>
      <w:rPr>
        <w:rFonts w:ascii="Arial" w:hAnsi="Arial" w:cs="Arial"/>
        <w:bCs w:val="0"/>
        <w:color w:val="00359E"/>
      </w:rPr>
      <w:tab/>
    </w:r>
    <w:r>
      <w:rPr>
        <w:rFonts w:ascii="Arial" w:hAnsi="Arial" w:cs="Arial"/>
        <w:bCs w:val="0"/>
        <w:color w:val="00359E"/>
      </w:rPr>
      <w:tab/>
    </w:r>
    <w:r>
      <w:rPr>
        <w:rFonts w:ascii="Arial" w:hAnsi="Arial" w:cs="Arial"/>
        <w:bCs w:val="0"/>
        <w:color w:val="00359E"/>
      </w:rPr>
      <w:tab/>
    </w:r>
    <w:r>
      <w:rPr>
        <w:rFonts w:ascii="Arial" w:hAnsi="Arial" w:cs="Arial"/>
        <w:bCs w:val="0"/>
        <w:color w:val="00359E"/>
      </w:rPr>
      <w:tab/>
    </w:r>
    <w:r w:rsidRPr="00063911">
      <w:rPr>
        <w:rFonts w:ascii="Arial" w:hAnsi="Arial" w:cs="Arial"/>
        <w:bCs w:val="0"/>
        <w:color w:val="00359E"/>
      </w:rPr>
      <w:t xml:space="preserve"> Fax:    0113 293 4422                            </w:t>
    </w:r>
    <w:r w:rsidRPr="00063911">
      <w:rPr>
        <w:rFonts w:ascii="Arial" w:hAnsi="Arial" w:cs="Arial"/>
        <w:color w:val="00359E"/>
      </w:rPr>
      <w:t xml:space="preserve">   </w:t>
    </w:r>
  </w:p>
  <w:p w:rsidR="00966B86" w:rsidRPr="004A4FB8" w:rsidRDefault="00966B86" w:rsidP="004A4FB8">
    <w:pPr>
      <w:pStyle w:val="BodyText"/>
      <w:rPr>
        <w:rFonts w:ascii="Arial" w:hAnsi="Arial" w:cs="Arial"/>
        <w:color w:val="00359E"/>
        <w:sz w:val="16"/>
        <w:szCs w:val="16"/>
      </w:rPr>
    </w:pPr>
    <w:r w:rsidRPr="00063911">
      <w:rPr>
        <w:rFonts w:ascii="Arial" w:hAnsi="Arial" w:cs="Arial"/>
        <w:color w:val="00359E"/>
      </w:rPr>
      <w:t xml:space="preserve">Chair of Governors: </w:t>
    </w:r>
    <w:r>
      <w:rPr>
        <w:rFonts w:ascii="Arial" w:hAnsi="Arial" w:cs="Arial"/>
        <w:color w:val="00359E"/>
        <w:sz w:val="18"/>
        <w:szCs w:val="18"/>
      </w:rPr>
      <w:t>Mrs V. Dalby</w:t>
    </w:r>
    <w:r>
      <w:rPr>
        <w:rFonts w:ascii="Arial" w:hAnsi="Arial" w:cs="Arial"/>
        <w:color w:val="00359E"/>
        <w:sz w:val="18"/>
        <w:szCs w:val="18"/>
      </w:rPr>
      <w:tab/>
    </w:r>
    <w:r>
      <w:rPr>
        <w:rFonts w:ascii="Arial" w:hAnsi="Arial" w:cs="Arial"/>
        <w:color w:val="00359E"/>
      </w:rPr>
      <w:tab/>
    </w:r>
    <w:r>
      <w:rPr>
        <w:rFonts w:ascii="Arial" w:hAnsi="Arial" w:cs="Arial"/>
        <w:color w:val="00359E"/>
      </w:rPr>
      <w:tab/>
    </w:r>
    <w:r>
      <w:rPr>
        <w:rFonts w:ascii="Arial" w:hAnsi="Arial" w:cs="Arial"/>
        <w:color w:val="00359E"/>
      </w:rPr>
      <w:tab/>
    </w:r>
    <w:r w:rsidRPr="00063911">
      <w:rPr>
        <w:rFonts w:ascii="Arial" w:hAnsi="Arial" w:cs="Arial"/>
        <w:color w:val="00359E"/>
      </w:rPr>
      <w:t xml:space="preserve">         </w:t>
    </w:r>
    <w:r>
      <w:rPr>
        <w:rFonts w:ascii="Arial" w:hAnsi="Arial" w:cs="Arial"/>
        <w:color w:val="00359E"/>
      </w:rPr>
      <w:t xml:space="preserve">                  </w:t>
    </w:r>
    <w:r w:rsidRPr="00063911">
      <w:rPr>
        <w:rFonts w:ascii="Arial" w:hAnsi="Arial" w:cs="Arial"/>
        <w:color w:val="00359E"/>
      </w:rPr>
      <w:t xml:space="preserve">E: </w:t>
    </w:r>
    <w:r>
      <w:rPr>
        <w:rFonts w:ascii="Arial" w:hAnsi="Arial" w:cs="Arial"/>
        <w:color w:val="00359E"/>
      </w:rPr>
      <w:t>liz.holliday@stpeterscofe.org.uk</w:t>
    </w:r>
    <w:r>
      <w:rPr>
        <w:rFonts w:ascii="Arial" w:hAnsi="Arial" w:cs="Arial"/>
        <w:color w:val="00359E"/>
      </w:rPr>
      <w:tab/>
    </w:r>
    <w:r>
      <w:rPr>
        <w:rFonts w:ascii="Arial" w:hAnsi="Arial" w:cs="Arial"/>
        <w:color w:val="00359E"/>
      </w:rPr>
      <w:tab/>
    </w:r>
    <w:r>
      <w:rPr>
        <w:rFonts w:ascii="Arial" w:hAnsi="Arial" w:cs="Arial"/>
        <w:color w:val="00359E"/>
      </w:rPr>
      <w:tab/>
    </w:r>
    <w:r>
      <w:rPr>
        <w:rFonts w:ascii="Arial" w:hAnsi="Arial" w:cs="Arial"/>
        <w:color w:val="00359E"/>
      </w:rPr>
      <w:tab/>
    </w:r>
    <w:r>
      <w:rPr>
        <w:rFonts w:ascii="Arial" w:hAnsi="Arial" w:cs="Arial"/>
        <w:color w:val="00359E"/>
      </w:rPr>
      <w:tab/>
    </w:r>
    <w:r>
      <w:rPr>
        <w:rFonts w:ascii="Arial" w:hAnsi="Arial" w:cs="Arial"/>
        <w:color w:val="00359E"/>
      </w:rPr>
      <w:tab/>
    </w:r>
    <w:r>
      <w:rPr>
        <w:rFonts w:ascii="Arial" w:hAnsi="Arial" w:cs="Arial"/>
        <w:color w:val="00359E"/>
      </w:rPr>
      <w:tab/>
    </w:r>
    <w:r>
      <w:rPr>
        <w:rFonts w:ascii="Arial" w:hAnsi="Arial" w:cs="Arial"/>
        <w:color w:val="00359E"/>
      </w:rPr>
      <w:tab/>
    </w:r>
    <w:r>
      <w:rPr>
        <w:rFonts w:ascii="Arial" w:hAnsi="Arial" w:cs="Arial"/>
        <w:color w:val="00359E"/>
      </w:rPr>
      <w:tab/>
    </w:r>
    <w:r>
      <w:rPr>
        <w:rFonts w:ascii="Arial" w:hAnsi="Arial" w:cs="Arial"/>
        <w:color w:val="00359E"/>
      </w:rPr>
      <w:tab/>
    </w:r>
    <w:r>
      <w:rPr>
        <w:rFonts w:ascii="Arial" w:hAnsi="Arial" w:cs="Arial"/>
        <w:color w:val="00359E"/>
      </w:rPr>
      <w:tab/>
    </w:r>
    <w:r w:rsidRPr="00063911">
      <w:rPr>
        <w:rFonts w:ascii="Arial" w:hAnsi="Arial" w:cs="Arial"/>
        <w:color w:val="00359E"/>
      </w:rPr>
      <w:t xml:space="preserve"> </w:t>
    </w:r>
    <w:hyperlink r:id="rId2" w:history="1">
      <w:r w:rsidRPr="00063911">
        <w:rPr>
          <w:rStyle w:val="Hyperlink"/>
          <w:rFonts w:ascii="Arial" w:hAnsi="Arial" w:cs="Arial"/>
          <w:color w:val="00359E"/>
        </w:rPr>
        <w:t>www.stpeterscofe.org.uk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23ABE"/>
    <w:multiLevelType w:val="hybridMultilevel"/>
    <w:tmpl w:val="2C7E5C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47264"/>
    <w:multiLevelType w:val="hybridMultilevel"/>
    <w:tmpl w:val="7702E418"/>
    <w:lvl w:ilvl="0" w:tplc="CCE89088">
      <w:start w:val="1"/>
      <w:numFmt w:val="bullet"/>
      <w:lvlText w:val=""/>
      <w:lvlJc w:val="left"/>
      <w:pPr>
        <w:tabs>
          <w:tab w:val="num" w:pos="-31680"/>
        </w:tabs>
        <w:ind w:left="567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7770E2"/>
    <w:multiLevelType w:val="hybridMultilevel"/>
    <w:tmpl w:val="A57C2DB4"/>
    <w:lvl w:ilvl="0" w:tplc="CCE89088">
      <w:start w:val="1"/>
      <w:numFmt w:val="bullet"/>
      <w:lvlText w:val=""/>
      <w:lvlJc w:val="left"/>
      <w:pPr>
        <w:tabs>
          <w:tab w:val="num" w:pos="-31680"/>
        </w:tabs>
        <w:ind w:left="1107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32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EA2"/>
    <w:rsid w:val="000238DF"/>
    <w:rsid w:val="000321CA"/>
    <w:rsid w:val="00061278"/>
    <w:rsid w:val="00063911"/>
    <w:rsid w:val="00065C93"/>
    <w:rsid w:val="000727C0"/>
    <w:rsid w:val="00077F1A"/>
    <w:rsid w:val="00096E38"/>
    <w:rsid w:val="000A1BA5"/>
    <w:rsid w:val="000A7F43"/>
    <w:rsid w:val="000C6E44"/>
    <w:rsid w:val="000F7D05"/>
    <w:rsid w:val="00103578"/>
    <w:rsid w:val="0011487C"/>
    <w:rsid w:val="0015394B"/>
    <w:rsid w:val="001554EE"/>
    <w:rsid w:val="00170309"/>
    <w:rsid w:val="00172E6B"/>
    <w:rsid w:val="00194EA6"/>
    <w:rsid w:val="001B16C0"/>
    <w:rsid w:val="001D061D"/>
    <w:rsid w:val="001D79E7"/>
    <w:rsid w:val="001E253F"/>
    <w:rsid w:val="001F78EC"/>
    <w:rsid w:val="00213296"/>
    <w:rsid w:val="00227517"/>
    <w:rsid w:val="00271CE0"/>
    <w:rsid w:val="002942AE"/>
    <w:rsid w:val="002A11AA"/>
    <w:rsid w:val="002B66B8"/>
    <w:rsid w:val="002D16F2"/>
    <w:rsid w:val="002E72E4"/>
    <w:rsid w:val="003003F1"/>
    <w:rsid w:val="003554E7"/>
    <w:rsid w:val="0038189E"/>
    <w:rsid w:val="00386496"/>
    <w:rsid w:val="003B2CC1"/>
    <w:rsid w:val="003B7FC0"/>
    <w:rsid w:val="003D5073"/>
    <w:rsid w:val="0040029D"/>
    <w:rsid w:val="00414CEE"/>
    <w:rsid w:val="0048650D"/>
    <w:rsid w:val="0048774B"/>
    <w:rsid w:val="00495B52"/>
    <w:rsid w:val="004A33B7"/>
    <w:rsid w:val="004A4FB8"/>
    <w:rsid w:val="004E0F9B"/>
    <w:rsid w:val="00511C03"/>
    <w:rsid w:val="0051650F"/>
    <w:rsid w:val="00550B0C"/>
    <w:rsid w:val="005551E0"/>
    <w:rsid w:val="0056625E"/>
    <w:rsid w:val="005704A0"/>
    <w:rsid w:val="0058085F"/>
    <w:rsid w:val="005922D7"/>
    <w:rsid w:val="005A3406"/>
    <w:rsid w:val="005B75AD"/>
    <w:rsid w:val="005C0751"/>
    <w:rsid w:val="0060217A"/>
    <w:rsid w:val="00620B68"/>
    <w:rsid w:val="00622FF8"/>
    <w:rsid w:val="00631398"/>
    <w:rsid w:val="006C25FD"/>
    <w:rsid w:val="006C680C"/>
    <w:rsid w:val="006D409A"/>
    <w:rsid w:val="006D5EF2"/>
    <w:rsid w:val="00705951"/>
    <w:rsid w:val="00707678"/>
    <w:rsid w:val="0072564C"/>
    <w:rsid w:val="00747C4F"/>
    <w:rsid w:val="007707DC"/>
    <w:rsid w:val="00780CAE"/>
    <w:rsid w:val="00795AA2"/>
    <w:rsid w:val="007A77A7"/>
    <w:rsid w:val="007B595A"/>
    <w:rsid w:val="007C5D82"/>
    <w:rsid w:val="008006EE"/>
    <w:rsid w:val="008223D4"/>
    <w:rsid w:val="00822C5A"/>
    <w:rsid w:val="00834B58"/>
    <w:rsid w:val="0085690D"/>
    <w:rsid w:val="0087009E"/>
    <w:rsid w:val="008A778C"/>
    <w:rsid w:val="008C2E77"/>
    <w:rsid w:val="008C7F6F"/>
    <w:rsid w:val="008E35F1"/>
    <w:rsid w:val="00914755"/>
    <w:rsid w:val="00916EB6"/>
    <w:rsid w:val="00940BC3"/>
    <w:rsid w:val="00966B86"/>
    <w:rsid w:val="00977DF1"/>
    <w:rsid w:val="009B4D2C"/>
    <w:rsid w:val="009B7E58"/>
    <w:rsid w:val="009C383D"/>
    <w:rsid w:val="009C6C31"/>
    <w:rsid w:val="009D1CB4"/>
    <w:rsid w:val="009F55A1"/>
    <w:rsid w:val="00A02767"/>
    <w:rsid w:val="00A75054"/>
    <w:rsid w:val="00A85217"/>
    <w:rsid w:val="00A90D5F"/>
    <w:rsid w:val="00AE5863"/>
    <w:rsid w:val="00AF488A"/>
    <w:rsid w:val="00B12C4A"/>
    <w:rsid w:val="00B12E0F"/>
    <w:rsid w:val="00B2185B"/>
    <w:rsid w:val="00B302BB"/>
    <w:rsid w:val="00B57641"/>
    <w:rsid w:val="00B83563"/>
    <w:rsid w:val="00B85EA2"/>
    <w:rsid w:val="00BC183F"/>
    <w:rsid w:val="00BD3B82"/>
    <w:rsid w:val="00BE4EE9"/>
    <w:rsid w:val="00BE5F64"/>
    <w:rsid w:val="00BF4B21"/>
    <w:rsid w:val="00C03436"/>
    <w:rsid w:val="00C27E23"/>
    <w:rsid w:val="00C7371F"/>
    <w:rsid w:val="00C829B4"/>
    <w:rsid w:val="00CA43EE"/>
    <w:rsid w:val="00CD46A9"/>
    <w:rsid w:val="00CF667B"/>
    <w:rsid w:val="00D0301E"/>
    <w:rsid w:val="00D10823"/>
    <w:rsid w:val="00D163F9"/>
    <w:rsid w:val="00D50B96"/>
    <w:rsid w:val="00D952A5"/>
    <w:rsid w:val="00DC2C77"/>
    <w:rsid w:val="00DE3ACA"/>
    <w:rsid w:val="00DF47EA"/>
    <w:rsid w:val="00E00A22"/>
    <w:rsid w:val="00E121AC"/>
    <w:rsid w:val="00E17D99"/>
    <w:rsid w:val="00E561B7"/>
    <w:rsid w:val="00E632E4"/>
    <w:rsid w:val="00E754C3"/>
    <w:rsid w:val="00EA602E"/>
    <w:rsid w:val="00EC48F7"/>
    <w:rsid w:val="00ED6726"/>
    <w:rsid w:val="00F62127"/>
    <w:rsid w:val="00F668CF"/>
    <w:rsid w:val="00F67013"/>
    <w:rsid w:val="00F7203B"/>
    <w:rsid w:val="00F75227"/>
    <w:rsid w:val="00FB5895"/>
    <w:rsid w:val="00FC1CEC"/>
    <w:rsid w:val="00FC6007"/>
    <w:rsid w:val="00FD3586"/>
    <w:rsid w:val="00FD754F"/>
    <w:rsid w:val="00FE2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25"/>
    <o:shapelayout v:ext="edit">
      <o:idmap v:ext="edit" data="1"/>
    </o:shapelayout>
  </w:shapeDefaults>
  <w:decimalSymbol w:val="."/>
  <w:listSeparator w:val=","/>
  <w14:docId w14:val="45BDD054"/>
  <w15:docId w15:val="{45E5A171-6F35-4F48-B649-796FF8747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hAnsi="Comic Sans MS"/>
      <w:color w:val="000000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Pr>
      <w:b/>
      <w:bCs/>
      <w:sz w:val="20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8223D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8223D4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1E253F"/>
    <w:rPr>
      <w:rFonts w:ascii="Comic Sans MS" w:hAnsi="Comic Sans MS"/>
      <w:color w:val="000000"/>
      <w:sz w:val="24"/>
      <w:lang w:eastAsia="en-US"/>
    </w:rPr>
  </w:style>
  <w:style w:type="character" w:customStyle="1" w:styleId="FooterChar">
    <w:name w:val="Footer Char"/>
    <w:link w:val="Footer"/>
    <w:uiPriority w:val="99"/>
    <w:rsid w:val="009C383D"/>
    <w:rPr>
      <w:rFonts w:ascii="Comic Sans MS" w:hAnsi="Comic Sans MS"/>
      <w:color w:val="000000"/>
      <w:sz w:val="24"/>
      <w:lang w:eastAsia="en-US"/>
    </w:rPr>
  </w:style>
  <w:style w:type="character" w:customStyle="1" w:styleId="BodyTextChar">
    <w:name w:val="Body Text Char"/>
    <w:link w:val="BodyText"/>
    <w:rsid w:val="004A4FB8"/>
    <w:rPr>
      <w:rFonts w:ascii="Comic Sans MS" w:hAnsi="Comic Sans MS"/>
      <w:b/>
      <w:bCs/>
      <w:color w:val="000000"/>
      <w:lang w:eastAsia="en-US"/>
    </w:rPr>
  </w:style>
  <w:style w:type="paragraph" w:styleId="NormalWeb">
    <w:name w:val="Normal (Web)"/>
    <w:basedOn w:val="Normal"/>
    <w:uiPriority w:val="99"/>
    <w:unhideWhenUsed/>
    <w:rsid w:val="00E754C3"/>
    <w:pPr>
      <w:spacing w:before="100" w:beforeAutospacing="1" w:after="100" w:afterAutospacing="1"/>
    </w:pPr>
    <w:rPr>
      <w:rFonts w:ascii="Times New Roman" w:hAnsi="Times New Roman"/>
      <w:color w:val="auto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0751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8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8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2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58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2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68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0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214346171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00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303427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64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471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2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998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0255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9677226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889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8959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2468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5429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4527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23494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7050202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5206204">
                                                                                                  <w:marLeft w:val="120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26590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03311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38366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96930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969117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558987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9580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3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4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591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2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07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141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486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735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788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138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631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9883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3137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9663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907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254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09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2103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4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0.jpeg"/><Relationship Id="rId5" Type="http://schemas.openxmlformats.org/officeDocument/2006/relationships/image" Target="media/image6.png"/><Relationship Id="rId10" Type="http://schemas.openxmlformats.org/officeDocument/2006/relationships/hyperlink" Target="http://www.elveden.suffolk.sch.uk/news/entry/gold-reqm-award" TargetMode="External"/><Relationship Id="rId4" Type="http://schemas.openxmlformats.org/officeDocument/2006/relationships/image" Target="media/image5.jpeg"/><Relationship Id="rId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peterscofe.org.uk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818883-DB16-4F82-AB71-674D15955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382E1B1E</Template>
  <TotalTime>0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Peter's CE Primary School</Company>
  <LinksUpToDate>false</LinksUpToDate>
  <CharactersWithSpaces>719</CharactersWithSpaces>
  <SharedDoc>false</SharedDoc>
  <HLinks>
    <vt:vector size="18" baseType="variant">
      <vt:variant>
        <vt:i4>3276832</vt:i4>
      </vt:variant>
      <vt:variant>
        <vt:i4>0</vt:i4>
      </vt:variant>
      <vt:variant>
        <vt:i4>0</vt:i4>
      </vt:variant>
      <vt:variant>
        <vt:i4>5</vt:i4>
      </vt:variant>
      <vt:variant>
        <vt:lpwstr>http://www.stpeterscofe.org.uk/</vt:lpwstr>
      </vt:variant>
      <vt:variant>
        <vt:lpwstr/>
      </vt:variant>
      <vt:variant>
        <vt:i4>3604584</vt:i4>
      </vt:variant>
      <vt:variant>
        <vt:i4>-1</vt:i4>
      </vt:variant>
      <vt:variant>
        <vt:i4>2312</vt:i4>
      </vt:variant>
      <vt:variant>
        <vt:i4>1</vt:i4>
      </vt:variant>
      <vt:variant>
        <vt:lpwstr>http://www.stpeterscofe.org.uk/images/leeds_healthy_schools.gif</vt:lpwstr>
      </vt:variant>
      <vt:variant>
        <vt:lpwstr/>
      </vt:variant>
      <vt:variant>
        <vt:i4>8126474</vt:i4>
      </vt:variant>
      <vt:variant>
        <vt:i4>-1</vt:i4>
      </vt:variant>
      <vt:variant>
        <vt:i4>2317</vt:i4>
      </vt:variant>
      <vt:variant>
        <vt:i4>1</vt:i4>
      </vt:variant>
      <vt:variant>
        <vt:lpwstr>http://www.youthsporttrust.org/downloads/cms/logos/PESSYP_KM_ACTIVE_4CP.jpg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 </cp:lastModifiedBy>
  <cp:revision>2</cp:revision>
  <cp:lastPrinted>2017-09-13T07:05:00Z</cp:lastPrinted>
  <dcterms:created xsi:type="dcterms:W3CDTF">2017-09-13T07:06:00Z</dcterms:created>
  <dcterms:modified xsi:type="dcterms:W3CDTF">2017-09-13T07:06:00Z</dcterms:modified>
</cp:coreProperties>
</file>